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C9E" w:rsidRDefault="009A6507">
      <w:proofErr w:type="spellStart"/>
      <w:r>
        <w:t>Guschu</w:t>
      </w:r>
      <w:proofErr w:type="spellEnd"/>
      <w:r>
        <w:t xml:space="preserve"> Cup 2019 – Bergschützen waren dabei</w:t>
      </w:r>
    </w:p>
    <w:p w:rsidR="009A6507" w:rsidRDefault="009A6507"/>
    <w:p w:rsidR="009A6507" w:rsidRDefault="009A6507">
      <w:r>
        <w:t xml:space="preserve">Auch heuer wieder fand der </w:t>
      </w:r>
      <w:proofErr w:type="spellStart"/>
      <w:r>
        <w:t>Guschu</w:t>
      </w:r>
      <w:proofErr w:type="spellEnd"/>
      <w:r>
        <w:t xml:space="preserve"> Cup in der Olympia Schießanlage in München </w:t>
      </w:r>
      <w:proofErr w:type="spellStart"/>
      <w:r>
        <w:t>Hochbrück</w:t>
      </w:r>
      <w:proofErr w:type="spellEnd"/>
      <w:r>
        <w:t xml:space="preserve"> statt.</w:t>
      </w:r>
    </w:p>
    <w:p w:rsidR="00222997" w:rsidRDefault="00222997">
      <w:r>
        <w:t>Es wurde hierbei in folgenden Disziplinen Wettkämpfe ausgetragen:</w:t>
      </w:r>
    </w:p>
    <w:p w:rsidR="00222997" w:rsidRPr="002769A8" w:rsidRDefault="00222997" w:rsidP="00222997">
      <w:pPr>
        <w:pStyle w:val="Listenabsatz"/>
        <w:numPr>
          <w:ilvl w:val="0"/>
          <w:numId w:val="1"/>
        </w:numPr>
      </w:pPr>
      <w:r>
        <w:t>Lichtgewehr</w:t>
      </w:r>
      <w:r w:rsidR="00FD42D6">
        <w:t xml:space="preserve">  </w:t>
      </w:r>
    </w:p>
    <w:p w:rsidR="00222997" w:rsidRDefault="00222997" w:rsidP="00222997">
      <w:pPr>
        <w:pStyle w:val="Listenabsatz"/>
        <w:numPr>
          <w:ilvl w:val="0"/>
          <w:numId w:val="1"/>
        </w:numPr>
      </w:pPr>
      <w:r>
        <w:t>Luftgewehr</w:t>
      </w:r>
      <w:r w:rsidR="00FD42D6">
        <w:t xml:space="preserve">   </w:t>
      </w:r>
    </w:p>
    <w:p w:rsidR="00222997" w:rsidRDefault="00222997" w:rsidP="00222997">
      <w:pPr>
        <w:pStyle w:val="Listenabsatz"/>
        <w:numPr>
          <w:ilvl w:val="0"/>
          <w:numId w:val="1"/>
        </w:numPr>
      </w:pPr>
      <w:r>
        <w:t>Luftpistole</w:t>
      </w:r>
    </w:p>
    <w:p w:rsidR="00222997" w:rsidRDefault="00222997" w:rsidP="003456FD">
      <w:pPr>
        <w:pStyle w:val="Listenabsatz"/>
        <w:numPr>
          <w:ilvl w:val="0"/>
          <w:numId w:val="1"/>
        </w:numPr>
      </w:pPr>
      <w:r>
        <w:t>Bogen</w:t>
      </w:r>
      <w:r w:rsidR="00FD42D6">
        <w:t xml:space="preserve">     </w:t>
      </w:r>
    </w:p>
    <w:p w:rsidR="00222997" w:rsidRDefault="00222997" w:rsidP="00222997">
      <w:pPr>
        <w:pStyle w:val="Listenabsatz"/>
        <w:numPr>
          <w:ilvl w:val="0"/>
          <w:numId w:val="1"/>
        </w:numPr>
      </w:pPr>
      <w:r>
        <w:t>Biathlon</w:t>
      </w:r>
    </w:p>
    <w:p w:rsidR="002769A8" w:rsidRDefault="002769A8" w:rsidP="002769A8">
      <w:r>
        <w:rPr>
          <w:noProof/>
          <w:lang w:eastAsia="de-DE"/>
        </w:rPr>
        <w:drawing>
          <wp:inline distT="0" distB="0" distL="0" distR="0" wp14:anchorId="66AFBC46" wp14:editId="7ED6C4AF">
            <wp:extent cx="2304288" cy="1728343"/>
            <wp:effectExtent l="0" t="0" r="1270" b="5715"/>
            <wp:docPr id="23" name="Grafik 23" descr="C:\Andi\Camera\20190720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di\Camera\20190720_114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56" cy="17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 wp14:anchorId="68A1E9BC" wp14:editId="2690BEC5">
            <wp:extent cx="2275171" cy="1706880"/>
            <wp:effectExtent l="0" t="0" r="0" b="7620"/>
            <wp:docPr id="37" name="Grafik 37" descr="C:\Andi\Camera\20190720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ndi\Camera\20190720_154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71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7" w:rsidRDefault="00222997" w:rsidP="00222997">
      <w:r>
        <w:t xml:space="preserve">Wir </w:t>
      </w:r>
      <w:proofErr w:type="spellStart"/>
      <w:r>
        <w:t>Kühlenthaler</w:t>
      </w:r>
      <w:proofErr w:type="spellEnd"/>
      <w:r>
        <w:t xml:space="preserve"> nahmen dieses Mal in den Disziplinen Licht- und Luftgewehr teil.</w:t>
      </w:r>
    </w:p>
    <w:p w:rsidR="009A6507" w:rsidRDefault="00222997">
      <w:r>
        <w:t>Allein de</w:t>
      </w:r>
      <w:r w:rsidR="009A6507">
        <w:t xml:space="preserve">r Gau </w:t>
      </w:r>
      <w:proofErr w:type="spellStart"/>
      <w:r w:rsidR="009A6507">
        <w:t>Wertingen</w:t>
      </w:r>
      <w:proofErr w:type="spellEnd"/>
      <w:r w:rsidR="009A6507">
        <w:t xml:space="preserve"> trat mit ca. 100 Teilnehmern an und es wurde ein ganzes Wochenende inklusive Zelten auf dem Olympiagelände eingeplant.</w:t>
      </w:r>
      <w:r>
        <w:t xml:space="preserve"> Da noch viele andere Gaue an diesem Event teilnahmen versprach das Wochenende spannend zu werden.</w:t>
      </w:r>
    </w:p>
    <w:p w:rsidR="009A6507" w:rsidRDefault="009A6507">
      <w:r>
        <w:t xml:space="preserve">Unsere Jungschützen bereiteten sich </w:t>
      </w:r>
      <w:r w:rsidR="00222997">
        <w:t xml:space="preserve">deshalb </w:t>
      </w:r>
      <w:r>
        <w:t>bereits während der Autofahrt auf das bevorstehende anstrengende Wochenende vor.</w:t>
      </w:r>
    </w:p>
    <w:p w:rsidR="009A6507" w:rsidRDefault="00E3208C">
      <w:r>
        <w:rPr>
          <w:noProof/>
          <w:lang w:eastAsia="de-DE"/>
        </w:rPr>
        <w:drawing>
          <wp:inline distT="0" distB="0" distL="0" distR="0" wp14:anchorId="666BC9E0" wp14:editId="502C8AD0">
            <wp:extent cx="3023394" cy="2267712"/>
            <wp:effectExtent l="0" t="0" r="5715" b="0"/>
            <wp:docPr id="1" name="Grafik 1" descr="C:\Andi\Camera\20190719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ndi\Camera\20190719_15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83" cy="22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8C" w:rsidRDefault="00E3208C"/>
    <w:p w:rsidR="00E3208C" w:rsidRDefault="00E3208C">
      <w:r>
        <w:lastRenderedPageBreak/>
        <w:tab/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>
            <wp:extent cx="3412757" cy="2560320"/>
            <wp:effectExtent l="0" t="0" r="0" b="0"/>
            <wp:docPr id="2" name="Grafik 2" descr="C:\Andi\Camera\20190719_15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ndi\Camera\20190719_155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57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07" w:rsidRDefault="009A6507"/>
    <w:p w:rsidR="009A6507" w:rsidRDefault="009A6507">
      <w:r>
        <w:t>Am Zeltplatz angekommen wurden zuerst die Zelte aufgebaut. Es wurde dabei ein großräumiges Areal benötigt, da vom Gau diverse Übernachtungs- und natürlich auch Verpflegungszelte aufgebaut wurden.</w:t>
      </w:r>
    </w:p>
    <w:p w:rsidR="009A6507" w:rsidRDefault="00E3208C">
      <w:r>
        <w:rPr>
          <w:noProof/>
          <w:lang w:eastAsia="de-DE"/>
        </w:rPr>
        <w:drawing>
          <wp:inline distT="0" distB="0" distL="0" distR="0">
            <wp:extent cx="3396506" cy="2548128"/>
            <wp:effectExtent l="0" t="0" r="0" b="5080"/>
            <wp:docPr id="3" name="Grafik 3" descr="C:\Andi\Camera\20190719_2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ndi\Camera\20190719_211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506" cy="25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07" w:rsidRDefault="009A6507"/>
    <w:p w:rsidR="009A6507" w:rsidRDefault="009A6507">
      <w:r>
        <w:t>Nach einer Besichtigung und Orientierungshilfe auf dem Olympiagelände gab´s Abendessen.</w:t>
      </w:r>
    </w:p>
    <w:p w:rsidR="009A6507" w:rsidRDefault="009A6507">
      <w:r>
        <w:t>Das Essen sowie die Getränke wurden hierbei über unseren Gauschützenmeister Herrn Hubert Gerblinger von verschiedenen Gönnern gespendet.</w:t>
      </w:r>
    </w:p>
    <w:p w:rsidR="009A6507" w:rsidRDefault="009A6507">
      <w:r>
        <w:t>Danach schloss der Abend bei Spielen und guten Gesprächen, an denen sich die Jungschützen, sowie die Betreuer besser kennen lernten.</w:t>
      </w:r>
    </w:p>
    <w:p w:rsidR="00E3208C" w:rsidRDefault="00E3208C"/>
    <w:p w:rsidR="00E3208C" w:rsidRDefault="00E3208C">
      <w:r>
        <w:rPr>
          <w:noProof/>
          <w:lang w:eastAsia="de-DE"/>
        </w:rPr>
        <w:lastRenderedPageBreak/>
        <w:drawing>
          <wp:inline distT="0" distB="0" distL="0" distR="0">
            <wp:extent cx="2819587" cy="2115312"/>
            <wp:effectExtent l="0" t="0" r="0" b="0"/>
            <wp:docPr id="4" name="Grafik 4" descr="C:\Andi\Camera\20190719_2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ndi\Camera\20190719_21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7" cy="21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8C" w:rsidRDefault="00E3208C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  <w:lang w:eastAsia="de-DE"/>
        </w:rPr>
        <w:drawing>
          <wp:inline distT="0" distB="0" distL="0" distR="0">
            <wp:extent cx="3304032" cy="2478752"/>
            <wp:effectExtent l="0" t="0" r="0" b="0"/>
            <wp:docPr id="5" name="Grafik 5" descr="C:\Andi\Camera\20190719_21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ndi\Camera\20190719_213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032" cy="24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8C" w:rsidRDefault="00E3208C">
      <w:pPr>
        <w:rPr>
          <w:color w:val="FF0000"/>
        </w:rPr>
      </w:pPr>
    </w:p>
    <w:p w:rsidR="009A6507" w:rsidRDefault="009A6507">
      <w:r>
        <w:t>Am Tag 2 fanden die Wettkämpfe statt.</w:t>
      </w:r>
    </w:p>
    <w:p w:rsidR="00E3208C" w:rsidRDefault="00E3208C">
      <w:r>
        <w:rPr>
          <w:noProof/>
          <w:lang w:eastAsia="de-DE"/>
        </w:rPr>
        <w:drawing>
          <wp:inline distT="0" distB="0" distL="0" distR="0">
            <wp:extent cx="3217742" cy="2414016"/>
            <wp:effectExtent l="0" t="0" r="1905" b="5715"/>
            <wp:docPr id="6" name="Grafik 6" descr="C:\Andi\Camera\20190720_0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ndi\Camera\20190720_07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2" cy="24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A8" w:rsidRPr="002769A8" w:rsidRDefault="002769A8">
      <w:r w:rsidRPr="002769A8">
        <w:t xml:space="preserve">Anfangs war noch nicht viel Betrieb … </w:t>
      </w:r>
    </w:p>
    <w:p w:rsidR="00E3208C" w:rsidRPr="002769A8" w:rsidRDefault="002769A8" w:rsidP="002769A8">
      <w:pPr>
        <w:ind w:left="708" w:firstLine="708"/>
      </w:pPr>
      <w:r w:rsidRPr="002769A8">
        <w:t>„die Ruhe vor dem Sturm“</w:t>
      </w:r>
    </w:p>
    <w:p w:rsidR="00E3208C" w:rsidRPr="002769A8" w:rsidRDefault="002769A8">
      <w:r w:rsidRPr="002769A8">
        <w:t>Wobei allein die Größe der Luftgewehrhalle beeindruckend ist!</w:t>
      </w:r>
    </w:p>
    <w:p w:rsidR="00E3208C" w:rsidRPr="009A6507" w:rsidRDefault="00E3208C" w:rsidP="00E3208C">
      <w:pPr>
        <w:ind w:left="2832" w:firstLine="708"/>
        <w:rPr>
          <w:color w:val="FF0000"/>
        </w:rPr>
      </w:pPr>
    </w:p>
    <w:p w:rsidR="009A6507" w:rsidRDefault="00E3208C">
      <w:r>
        <w:t xml:space="preserve">Aber zuvor </w:t>
      </w:r>
      <w:proofErr w:type="spellStart"/>
      <w:r w:rsidR="002769A8">
        <w:t>gabs</w:t>
      </w:r>
      <w:proofErr w:type="spellEnd"/>
      <w:r w:rsidR="002769A8">
        <w:t xml:space="preserve"> </w:t>
      </w:r>
      <w:r>
        <w:t>n</w:t>
      </w:r>
      <w:r w:rsidR="009A6507">
        <w:t xml:space="preserve">atürlich </w:t>
      </w:r>
      <w:r>
        <w:t>ein richtiges</w:t>
      </w:r>
      <w:r w:rsidR="009A6507">
        <w:t xml:space="preserve"> Frühstück!</w:t>
      </w:r>
    </w:p>
    <w:p w:rsidR="00E3208C" w:rsidRDefault="00E3208C">
      <w:pPr>
        <w:rPr>
          <w:noProof/>
          <w:color w:val="FF0000"/>
          <w:lang w:eastAsia="de-DE"/>
        </w:rPr>
      </w:pPr>
      <w:r>
        <w:rPr>
          <w:noProof/>
          <w:color w:val="FF0000"/>
          <w:lang w:eastAsia="de-DE"/>
        </w:rPr>
        <w:drawing>
          <wp:inline distT="0" distB="0" distL="0" distR="0" wp14:anchorId="237DE7AC" wp14:editId="302D6BB4">
            <wp:extent cx="2819587" cy="2115312"/>
            <wp:effectExtent l="0" t="0" r="0" b="0"/>
            <wp:docPr id="8" name="Grafik 8" descr="C:\Andi\Camera\20190720_09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Andi\Camera\20190720_091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87" cy="21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8C" w:rsidRDefault="00E3208C" w:rsidP="002769A8">
      <w:pPr>
        <w:rPr>
          <w:noProof/>
          <w:color w:val="FF0000"/>
          <w:lang w:eastAsia="de-DE"/>
        </w:rPr>
      </w:pPr>
      <w:r>
        <w:rPr>
          <w:noProof/>
          <w:lang w:eastAsia="de-DE"/>
        </w:rPr>
        <w:t>u</w:t>
      </w:r>
      <w:r w:rsidRPr="00E3208C">
        <w:rPr>
          <w:noProof/>
          <w:lang w:eastAsia="de-DE"/>
        </w:rPr>
        <w:t>nd</w:t>
      </w:r>
      <w:r>
        <w:rPr>
          <w:noProof/>
          <w:lang w:eastAsia="de-DE"/>
        </w:rPr>
        <w:t xml:space="preserve"> ….</w:t>
      </w:r>
      <w:r w:rsidRPr="00E3208C">
        <w:rPr>
          <w:noProof/>
          <w:lang w:eastAsia="de-DE"/>
        </w:rPr>
        <w:t xml:space="preserve"> </w:t>
      </w:r>
      <w:r>
        <w:rPr>
          <w:noProof/>
          <w:lang w:eastAsia="de-DE"/>
        </w:rPr>
        <w:t>intensive</w:t>
      </w:r>
      <w:r w:rsidRPr="00E3208C">
        <w:rPr>
          <w:noProof/>
          <w:lang w:eastAsia="de-DE"/>
        </w:rPr>
        <w:t xml:space="preserve"> Wettkampfvorbereitung</w:t>
      </w:r>
    </w:p>
    <w:p w:rsidR="00E3208C" w:rsidRDefault="002769A8" w:rsidP="002769A8">
      <w:pPr>
        <w:ind w:left="2832" w:firstLine="708"/>
        <w:rPr>
          <w:color w:val="FF0000"/>
        </w:rPr>
      </w:pPr>
      <w:r>
        <w:rPr>
          <w:noProof/>
          <w:color w:val="FF0000"/>
          <w:lang w:eastAsia="de-DE"/>
        </w:rPr>
        <w:drawing>
          <wp:inline distT="0" distB="0" distL="0" distR="0" wp14:anchorId="048E52AC" wp14:editId="63063619">
            <wp:extent cx="3014602" cy="2261616"/>
            <wp:effectExtent l="0" t="0" r="0" b="5715"/>
            <wp:docPr id="7" name="Grafik 7" descr="C:\Andi\Camera\20190720_08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ndi\Camera\20190720_081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26" cy="22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5" w:rsidRDefault="00F972A5">
      <w:r>
        <w:br w:type="page"/>
      </w:r>
    </w:p>
    <w:p w:rsidR="00F972A5" w:rsidRDefault="00F972A5"/>
    <w:p w:rsidR="00F972A5" w:rsidRDefault="00F972A5"/>
    <w:p w:rsidR="009A6507" w:rsidRDefault="00222997">
      <w:r>
        <w:t>Neben den schießsportlichen Aktivitäten gab es</w:t>
      </w:r>
      <w:r w:rsidR="00E3208C">
        <w:t xml:space="preserve"> auch</w:t>
      </w:r>
      <w:r>
        <w:t xml:space="preserve"> viele Events </w:t>
      </w:r>
    </w:p>
    <w:p w:rsidR="005104DD" w:rsidRDefault="00222997">
      <w:r>
        <w:t>Luftballon schupsen</w:t>
      </w:r>
      <w:r>
        <w:tab/>
      </w:r>
      <w:r>
        <w:tab/>
      </w:r>
      <w:r w:rsidR="00F972A5">
        <w:rPr>
          <w:noProof/>
          <w:lang w:eastAsia="de-DE"/>
        </w:rPr>
        <w:drawing>
          <wp:inline distT="0" distB="0" distL="0" distR="0" wp14:anchorId="1BB24013" wp14:editId="2050DFF0">
            <wp:extent cx="3900294" cy="2926080"/>
            <wp:effectExtent l="0" t="0" r="5080" b="7620"/>
            <wp:docPr id="13" name="Grafik 13" descr="C:\Andi\Camera\20190720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Andi\Camera\20190720_1111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84" cy="29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5104DD"/>
    <w:p w:rsidR="005104DD" w:rsidRDefault="005104DD"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 wp14:anchorId="3B853229" wp14:editId="7FE22356">
            <wp:extent cx="3567143" cy="2676144"/>
            <wp:effectExtent l="0" t="0" r="0" b="0"/>
            <wp:docPr id="14" name="Grafik 14" descr="C:\Andi\Camera\20190720_09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ndi\Camera\20190720_0958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43" cy="26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5104DD"/>
    <w:p w:rsidR="005104DD" w:rsidRDefault="005104DD"/>
    <w:p w:rsidR="005104DD" w:rsidRDefault="005104DD">
      <w:r>
        <w:rPr>
          <w:noProof/>
          <w:lang w:eastAsia="de-DE"/>
        </w:rPr>
        <w:lastRenderedPageBreak/>
        <w:drawing>
          <wp:inline distT="0" distB="0" distL="0" distR="0" wp14:anchorId="036539C0" wp14:editId="5D653890">
            <wp:extent cx="3790329" cy="2845116"/>
            <wp:effectExtent l="0" t="3492" r="0" b="0"/>
            <wp:docPr id="15" name="Grafik 15" descr="C:\Andi\Camera\20190720_11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ndi\Camera\20190720_110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676" cy="28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5104DD">
      <w:r>
        <w:tab/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 wp14:anchorId="321E5C8C" wp14:editId="51D144AC">
            <wp:extent cx="3967113" cy="2977814"/>
            <wp:effectExtent l="0" t="635" r="0" b="0"/>
            <wp:docPr id="11" name="Grafik 11" descr="C:\Andi\Camera\20190720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ndi\Camera\20190720_095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8523" cy="297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8C" w:rsidRDefault="00E3208C">
      <w:pPr>
        <w:rPr>
          <w:noProof/>
          <w:lang w:eastAsia="de-DE"/>
        </w:rPr>
      </w:pPr>
    </w:p>
    <w:p w:rsidR="00E3208C" w:rsidRDefault="00E3208C"/>
    <w:p w:rsidR="00E3208C" w:rsidRDefault="00E3208C"/>
    <w:p w:rsidR="00222997" w:rsidRDefault="003456FD">
      <w:r>
        <w:lastRenderedPageBreak/>
        <w:t>Trampolin</w:t>
      </w:r>
      <w:r>
        <w:tab/>
      </w:r>
      <w:bookmarkStart w:id="0" w:name="_GoBack"/>
      <w:bookmarkEnd w:id="0"/>
    </w:p>
    <w:p w:rsidR="005104DD" w:rsidRDefault="005104DD">
      <w:r>
        <w:rPr>
          <w:noProof/>
          <w:lang w:eastAsia="de-DE"/>
        </w:rPr>
        <w:drawing>
          <wp:inline distT="0" distB="0" distL="0" distR="0">
            <wp:extent cx="3298998" cy="2474976"/>
            <wp:effectExtent l="0" t="0" r="0" b="1905"/>
            <wp:docPr id="16" name="Grafik 16" descr="C:\Andi\Camera\20190720_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ndi\Camera\20190720_110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98" cy="247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5104DD">
      <w:r>
        <w:tab/>
      </w:r>
      <w:r>
        <w:tab/>
      </w:r>
      <w:r>
        <w:tab/>
      </w:r>
      <w:r>
        <w:tab/>
      </w:r>
      <w:r>
        <w:rPr>
          <w:noProof/>
          <w:lang w:eastAsia="de-DE"/>
        </w:rPr>
        <w:drawing>
          <wp:inline distT="0" distB="0" distL="0" distR="0" wp14:anchorId="09A9F7E3" wp14:editId="589776BE">
            <wp:extent cx="3567143" cy="2676144"/>
            <wp:effectExtent l="0" t="0" r="0" b="0"/>
            <wp:docPr id="17" name="Grafik 17" descr="C:\Andi\Camera\20190720_16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ndi\Camera\20190720_164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43" cy="26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972A5" w:rsidRDefault="00F972A5">
      <w:r>
        <w:br w:type="page"/>
      </w:r>
    </w:p>
    <w:p w:rsidR="005104DD" w:rsidRDefault="005104DD"/>
    <w:p w:rsidR="005104DD" w:rsidRDefault="00222997">
      <w:r>
        <w:t>Astronauten Training</w:t>
      </w:r>
      <w:r>
        <w:tab/>
      </w:r>
    </w:p>
    <w:p w:rsidR="005104DD" w:rsidRDefault="005104DD">
      <w:r>
        <w:rPr>
          <w:noProof/>
          <w:lang w:eastAsia="de-DE"/>
        </w:rPr>
        <w:drawing>
          <wp:inline distT="0" distB="0" distL="0" distR="0">
            <wp:extent cx="3657600" cy="2744006"/>
            <wp:effectExtent l="0" t="0" r="0" b="0"/>
            <wp:docPr id="18" name="Grafik 18" descr="C:\Andi\Camera\20190720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ndi\Camera\20190720_112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393" cy="27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222997">
      <w:r>
        <w:tab/>
      </w:r>
      <w:r w:rsidR="005104DD">
        <w:tab/>
      </w:r>
      <w:r w:rsidR="005104DD">
        <w:tab/>
      </w:r>
      <w:r w:rsidR="005104DD">
        <w:tab/>
      </w:r>
      <w:r w:rsidR="005104DD">
        <w:tab/>
      </w:r>
      <w:r w:rsidR="005104DD">
        <w:tab/>
      </w:r>
      <w:r w:rsidR="005104DD">
        <w:rPr>
          <w:noProof/>
          <w:lang w:eastAsia="de-DE"/>
        </w:rPr>
        <w:drawing>
          <wp:inline distT="0" distB="0" distL="0" distR="0" wp14:anchorId="6E73C08D" wp14:editId="69AECAB8">
            <wp:extent cx="3669792" cy="2753153"/>
            <wp:effectExtent l="0" t="0" r="6985" b="9525"/>
            <wp:docPr id="19" name="Grafik 19" descr="C:\Andi\Camera\20190720_11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ndi\Camera\20190720_1125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92" cy="27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4DD" w:rsidRDefault="005104DD"/>
    <w:p w:rsidR="00222997" w:rsidRDefault="00F972A5">
      <w:r>
        <w:t xml:space="preserve">Und </w:t>
      </w:r>
      <w:r w:rsidR="005104DD">
        <w:t xml:space="preserve">vieles mehr, wie </w:t>
      </w:r>
      <w:proofErr w:type="spellStart"/>
      <w:r w:rsidR="005104DD">
        <w:t>Bungee</w:t>
      </w:r>
      <w:proofErr w:type="spellEnd"/>
      <w:r w:rsidR="005104DD">
        <w:t xml:space="preserve"> Run, </w:t>
      </w:r>
      <w:proofErr w:type="spellStart"/>
      <w:r w:rsidR="005104DD">
        <w:t>Slag</w:t>
      </w:r>
      <w:proofErr w:type="spellEnd"/>
      <w:r w:rsidR="005104DD">
        <w:t xml:space="preserve"> Line sowie auch viel </w:t>
      </w:r>
      <w:proofErr w:type="gramStart"/>
      <w:r w:rsidR="005104DD">
        <w:t>wissenswertes</w:t>
      </w:r>
      <w:proofErr w:type="gramEnd"/>
      <w:r w:rsidR="005104DD">
        <w:t xml:space="preserve"> über Bienen und das Bauen eines Insektenhotels….</w:t>
      </w:r>
    </w:p>
    <w:p w:rsidR="00222997" w:rsidRDefault="00222997">
      <w:r>
        <w:t>Aber dann wurde es ernst…</w:t>
      </w:r>
      <w:proofErr w:type="gramStart"/>
      <w:r>
        <w:t>..</w:t>
      </w:r>
      <w:proofErr w:type="gramEnd"/>
      <w:r>
        <w:t xml:space="preserve"> der Wettkampf begann.</w:t>
      </w:r>
    </w:p>
    <w:p w:rsidR="001348D4" w:rsidRDefault="001348D4"/>
    <w:p w:rsidR="00F972A5" w:rsidRDefault="00F972A5">
      <w:r>
        <w:br w:type="page"/>
      </w:r>
    </w:p>
    <w:p w:rsidR="00222997" w:rsidRDefault="00222997">
      <w:r>
        <w:lastRenderedPageBreak/>
        <w:t>Als erster durfte sich unser Johannes am Lichtgewehr versuchen.</w:t>
      </w:r>
    </w:p>
    <w:p w:rsidR="00222997" w:rsidRDefault="005104DD">
      <w:r>
        <w:rPr>
          <w:noProof/>
          <w:lang w:eastAsia="de-DE"/>
        </w:rPr>
        <w:drawing>
          <wp:inline distT="0" distB="0" distL="0" distR="0">
            <wp:extent cx="4241433" cy="3183725"/>
            <wp:effectExtent l="0" t="4445" r="2540" b="2540"/>
            <wp:docPr id="20" name="Grafik 20" descr="C:\Andi\Camera\20190720_10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Andi\Camera\20190720_103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2940" cy="31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7" w:rsidRDefault="00222997">
      <w:pPr>
        <w:rPr>
          <w:color w:val="FF0000"/>
        </w:rPr>
      </w:pPr>
      <w:r w:rsidRPr="00222997">
        <w:rPr>
          <w:color w:val="FF0000"/>
        </w:rPr>
        <w:t xml:space="preserve">Foto von </w:t>
      </w:r>
      <w:r>
        <w:rPr>
          <w:color w:val="FF0000"/>
        </w:rPr>
        <w:t>Johannes beim Lichtgewehr schießen</w:t>
      </w:r>
    </w:p>
    <w:p w:rsidR="00222997" w:rsidRDefault="00222997">
      <w:r>
        <w:t>Natürlich war die Fangemeinde auch mit am Start.</w:t>
      </w:r>
    </w:p>
    <w:p w:rsidR="006844A9" w:rsidRDefault="006844A9">
      <w:r>
        <w:rPr>
          <w:noProof/>
          <w:lang w:eastAsia="de-DE"/>
        </w:rPr>
        <w:drawing>
          <wp:inline distT="0" distB="0" distL="0" distR="0">
            <wp:extent cx="4135936" cy="3102864"/>
            <wp:effectExtent l="0" t="0" r="0" b="2540"/>
            <wp:docPr id="22" name="Grafik 22" descr="C:\Andi\Camera\20190720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Andi\Camera\20190720_1023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36" cy="310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A9" w:rsidRDefault="006844A9"/>
    <w:p w:rsidR="00222997" w:rsidRDefault="00222997">
      <w:r>
        <w:lastRenderedPageBreak/>
        <w:t xml:space="preserve">Johannes </w:t>
      </w:r>
      <w:proofErr w:type="spellStart"/>
      <w:r>
        <w:t>schoß</w:t>
      </w:r>
      <w:proofErr w:type="spellEnd"/>
      <w:r>
        <w:t xml:space="preserve"> hervorragend, vor allem wenn </w:t>
      </w:r>
      <w:r w:rsidR="006844A9">
        <w:t>man berücksichtigt</w:t>
      </w:r>
      <w:r>
        <w:t xml:space="preserve">, dass er zum ersten </w:t>
      </w:r>
      <w:proofErr w:type="spellStart"/>
      <w:proofErr w:type="gramStart"/>
      <w:r>
        <w:t>mal</w:t>
      </w:r>
      <w:proofErr w:type="spellEnd"/>
      <w:proofErr w:type="gramEnd"/>
      <w:r>
        <w:t xml:space="preserve"> überhaupt mit dem Lichtgewehr geschossen hatte.</w:t>
      </w:r>
    </w:p>
    <w:p w:rsidR="006844A9" w:rsidRDefault="006844A9">
      <w:r>
        <w:rPr>
          <w:noProof/>
          <w:lang w:eastAsia="de-DE"/>
        </w:rPr>
        <w:drawing>
          <wp:inline distT="0" distB="0" distL="0" distR="0">
            <wp:extent cx="4265817" cy="3202029"/>
            <wp:effectExtent l="0" t="1587" r="317" b="318"/>
            <wp:docPr id="24" name="Grafik 24" descr="C:\Andi\Camera\20190720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Andi\Camera\20190720_104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7333" cy="32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A9" w:rsidRPr="006844A9" w:rsidRDefault="006844A9">
      <w:r w:rsidRPr="006844A9">
        <w:t xml:space="preserve">Kein Wunder, wir </w:t>
      </w:r>
      <w:r>
        <w:t>hatten ja himmlischen Beistand!</w:t>
      </w:r>
    </w:p>
    <w:p w:rsidR="00C63047" w:rsidRDefault="00C63047">
      <w:r>
        <w:t>Am Ende belegte er mit 137,3 Ringen einen hervorragenden 23. Platz.</w:t>
      </w:r>
    </w:p>
    <w:p w:rsidR="00F972A5" w:rsidRDefault="00F972A5">
      <w:r>
        <w:br w:type="page"/>
      </w:r>
    </w:p>
    <w:p w:rsidR="006844A9" w:rsidRDefault="006844A9"/>
    <w:p w:rsidR="00222997" w:rsidRDefault="00222997">
      <w:r>
        <w:t>Sogar das Maskottchen „</w:t>
      </w:r>
      <w:proofErr w:type="spellStart"/>
      <w:r>
        <w:t>Guschu</w:t>
      </w:r>
      <w:proofErr w:type="spellEnd"/>
      <w:r>
        <w:t>“ versuchte sich mit dem Lichtgewehr</w:t>
      </w:r>
    </w:p>
    <w:p w:rsidR="006844A9" w:rsidRDefault="006844A9">
      <w:r>
        <w:rPr>
          <w:noProof/>
          <w:lang w:eastAsia="de-DE"/>
        </w:rPr>
        <w:drawing>
          <wp:inline distT="0" distB="0" distL="0" distR="0">
            <wp:extent cx="4174377" cy="3133392"/>
            <wp:effectExtent l="6033" t="0" r="4127" b="4128"/>
            <wp:docPr id="25" name="Grafik 25" descr="C:\Andi\Camera\20190720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Andi\Camera\20190720_102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861" cy="313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A9" w:rsidRDefault="006844A9" w:rsidP="00222997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  <w:lang w:eastAsia="de-DE"/>
        </w:rPr>
        <w:drawing>
          <wp:inline distT="0" distB="0" distL="0" distR="0">
            <wp:extent cx="3072384" cy="2304965"/>
            <wp:effectExtent l="0" t="0" r="0" b="635"/>
            <wp:docPr id="26" name="Grafik 26" descr="C:\Andi\Camera\20190720_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Andi\Camera\20190720_1025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84" cy="23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A9" w:rsidRDefault="006844A9" w:rsidP="00222997">
      <w:pPr>
        <w:rPr>
          <w:color w:val="FF0000"/>
        </w:rPr>
      </w:pPr>
    </w:p>
    <w:p w:rsidR="00F972A5" w:rsidRDefault="00F972A5">
      <w:pPr>
        <w:rPr>
          <w:color w:val="FF0000"/>
        </w:rPr>
      </w:pPr>
      <w:r>
        <w:rPr>
          <w:color w:val="FF0000"/>
        </w:rPr>
        <w:br w:type="page"/>
      </w:r>
    </w:p>
    <w:p w:rsidR="00222997" w:rsidRDefault="00FD42D6">
      <w:r>
        <w:lastRenderedPageBreak/>
        <w:t>Als nächster durfte Niklas im Luftgewehr (Schüler  A) ran.</w:t>
      </w:r>
    </w:p>
    <w:p w:rsidR="006844A9" w:rsidRPr="006844A9" w:rsidRDefault="006844A9">
      <w:r w:rsidRPr="006844A9">
        <w:t>Da war schon etwas mehr los, in der Luftgewehr Halle</w:t>
      </w:r>
    </w:p>
    <w:p w:rsidR="006844A9" w:rsidRDefault="006844A9">
      <w:pPr>
        <w:rPr>
          <w:color w:val="FF0000"/>
        </w:rPr>
      </w:pPr>
      <w:r>
        <w:rPr>
          <w:noProof/>
          <w:color w:val="FF0000"/>
          <w:lang w:eastAsia="de-DE"/>
        </w:rPr>
        <w:drawing>
          <wp:inline distT="0" distB="0" distL="0" distR="0">
            <wp:extent cx="3584448" cy="2689126"/>
            <wp:effectExtent l="0" t="0" r="0" b="0"/>
            <wp:docPr id="27" name="Grafik 27" descr="C:\Andi\Camera\20190720_13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Andi\Camera\20190720_1327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6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A9" w:rsidRDefault="006844A9">
      <w:pPr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color w:val="FF0000"/>
          <w:lang w:eastAsia="de-DE"/>
        </w:rPr>
        <w:drawing>
          <wp:inline distT="0" distB="0" distL="0" distR="0">
            <wp:extent cx="4076841" cy="3060179"/>
            <wp:effectExtent l="0" t="6033" r="0" b="0"/>
            <wp:docPr id="28" name="Grafik 28" descr="C:\Andi\Camera\20190720_14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Andi\Camera\20190720_1410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290" cy="306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5" w:rsidRDefault="00F972A5"/>
    <w:p w:rsidR="00F972A5" w:rsidRDefault="00F972A5"/>
    <w:p w:rsidR="00F972A5" w:rsidRDefault="00F972A5">
      <w:r>
        <w:br w:type="page"/>
      </w:r>
    </w:p>
    <w:p w:rsidR="006844A9" w:rsidRPr="00F972A5" w:rsidRDefault="006844A9">
      <w:r w:rsidRPr="00F972A5">
        <w:lastRenderedPageBreak/>
        <w:t>Aber für einen kurzen Plausch mit den Mitbewerbern war immer noch Zeit</w:t>
      </w:r>
    </w:p>
    <w:p w:rsidR="006844A9" w:rsidRDefault="006844A9">
      <w:pPr>
        <w:rPr>
          <w:color w:val="FF0000"/>
        </w:rPr>
      </w:pPr>
    </w:p>
    <w:p w:rsidR="006844A9" w:rsidRDefault="006844A9">
      <w:pPr>
        <w:rPr>
          <w:color w:val="FF0000"/>
        </w:rPr>
      </w:pPr>
      <w:r>
        <w:rPr>
          <w:noProof/>
          <w:color w:val="FF0000"/>
          <w:lang w:eastAsia="de-DE"/>
        </w:rPr>
        <w:drawing>
          <wp:inline distT="0" distB="0" distL="0" distR="0">
            <wp:extent cx="3388380" cy="2542032"/>
            <wp:effectExtent l="0" t="0" r="2540" b="0"/>
            <wp:docPr id="29" name="Grafik 29" descr="C:\Andi\Camera\20190720_14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Andi\Camera\20190720_1426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80" cy="25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5" w:rsidRDefault="00F972A5">
      <w:pPr>
        <w:rPr>
          <w:color w:val="FF0000"/>
        </w:rPr>
      </w:pPr>
    </w:p>
    <w:p w:rsidR="00FD42D6" w:rsidRDefault="006844A9">
      <w:r>
        <w:t>Es ist ein tolles Erlebnis vor</w:t>
      </w:r>
      <w:r w:rsidR="00FD42D6">
        <w:t xml:space="preserve"> so einer Kulisse schießen zu dürfen.</w:t>
      </w:r>
    </w:p>
    <w:p w:rsidR="00521CA0" w:rsidRDefault="00521CA0">
      <w:r>
        <w:rPr>
          <w:noProof/>
          <w:lang w:eastAsia="de-DE"/>
        </w:rPr>
        <w:drawing>
          <wp:inline distT="0" distB="0" distL="0" distR="0">
            <wp:extent cx="4169664" cy="3128167"/>
            <wp:effectExtent l="0" t="0" r="2540" b="0"/>
            <wp:docPr id="32" name="Grafik 32" descr="C:\Andi\Camera\20190720_14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Andi\Camera\20190720_1425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31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5" w:rsidRDefault="00F972A5"/>
    <w:p w:rsidR="00F972A5" w:rsidRDefault="00F972A5">
      <w:r>
        <w:br w:type="page"/>
      </w:r>
    </w:p>
    <w:p w:rsidR="00FD42D6" w:rsidRDefault="006844A9">
      <w:r>
        <w:lastRenderedPageBreak/>
        <w:t>Deshalb durften auch hier die Fans n</w:t>
      </w:r>
      <w:r w:rsidR="00FD42D6">
        <w:t>atürlich nicht fehlen.</w:t>
      </w:r>
    </w:p>
    <w:p w:rsidR="006844A9" w:rsidRDefault="006844A9">
      <w:r>
        <w:rPr>
          <w:noProof/>
          <w:lang w:eastAsia="de-DE"/>
        </w:rPr>
        <w:drawing>
          <wp:inline distT="0" distB="0" distL="0" distR="0">
            <wp:extent cx="3505200" cy="2629673"/>
            <wp:effectExtent l="0" t="0" r="0" b="0"/>
            <wp:docPr id="30" name="Grafik 30" descr="C:\Andi\Camera\20190720_14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Andi\Camera\20190720_1413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A0" w:rsidRDefault="00F972A5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21CA0">
        <w:rPr>
          <w:noProof/>
          <w:lang w:eastAsia="de-DE"/>
        </w:rPr>
        <w:drawing>
          <wp:inline distT="0" distB="0" distL="0" distR="0">
            <wp:extent cx="3954921" cy="2968662"/>
            <wp:effectExtent l="0" t="2223" r="5398" b="5397"/>
            <wp:docPr id="31" name="Grafik 31" descr="C:\Andi\Camera\20190720_14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Andi\Camera\20190720_1426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6327" cy="296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A0" w:rsidRDefault="00521CA0"/>
    <w:p w:rsidR="00FD42D6" w:rsidRDefault="00FD42D6">
      <w:r>
        <w:t xml:space="preserve">Niklas </w:t>
      </w:r>
      <w:proofErr w:type="spellStart"/>
      <w:r>
        <w:t>schoß</w:t>
      </w:r>
      <w:proofErr w:type="spellEnd"/>
      <w:r>
        <w:t xml:space="preserve"> supe</w:t>
      </w:r>
      <w:r w:rsidR="00F972A5">
        <w:t>r – startete mit einer starken ersten</w:t>
      </w:r>
      <w:r>
        <w:t xml:space="preserve"> 92er Serie und erreichte zum </w:t>
      </w:r>
      <w:proofErr w:type="spellStart"/>
      <w:r>
        <w:t>Schluß</w:t>
      </w:r>
      <w:proofErr w:type="spellEnd"/>
      <w:r>
        <w:t xml:space="preserve"> hervorragende 170 Ringe.</w:t>
      </w:r>
    </w:p>
    <w:p w:rsidR="00F972A5" w:rsidRDefault="00F972A5">
      <w:r>
        <w:br w:type="page"/>
      </w:r>
    </w:p>
    <w:p w:rsidR="00C63047" w:rsidRDefault="00C63047">
      <w:r>
        <w:lastRenderedPageBreak/>
        <w:t>Am Ende belegte Niklas einen hervorragenden 26. Platz im oberen Mittelfeld.</w:t>
      </w:r>
    </w:p>
    <w:p w:rsidR="00521CA0" w:rsidRDefault="00521CA0">
      <w:r>
        <w:rPr>
          <w:noProof/>
          <w:lang w:eastAsia="de-DE"/>
        </w:rPr>
        <w:drawing>
          <wp:inline distT="0" distB="0" distL="0" distR="0">
            <wp:extent cx="3572415" cy="2681544"/>
            <wp:effectExtent l="7303" t="0" r="0" b="0"/>
            <wp:docPr id="33" name="Grafik 33" descr="C:\Andi\Camera\20190720_14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Andi\Camera\20190720_1450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55" cy="268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47" w:rsidRDefault="00C63047"/>
    <w:p w:rsidR="00FD42D6" w:rsidRDefault="00FD42D6">
      <w:r>
        <w:t>Im Anschluss durften beinahe zeitgleich Franzi mit dem Luftgewehr und Jannik mit dem Lichtgewehr ran.</w:t>
      </w:r>
    </w:p>
    <w:p w:rsidR="00F972A5" w:rsidRDefault="00F972A5">
      <w:r>
        <w:br w:type="page"/>
      </w:r>
    </w:p>
    <w:p w:rsidR="00885161" w:rsidRDefault="00885161" w:rsidP="00885161">
      <w:r>
        <w:lastRenderedPageBreak/>
        <w:t xml:space="preserve">Franzi </w:t>
      </w:r>
      <w:r w:rsidR="00F972A5">
        <w:t>startet</w:t>
      </w:r>
      <w:r>
        <w:t>e im Luftgewehr ebenf</w:t>
      </w:r>
      <w:r w:rsidR="00F972A5">
        <w:t>alls in der Schüler A Wertung</w:t>
      </w:r>
      <w:r>
        <w:t xml:space="preserve">. </w:t>
      </w:r>
    </w:p>
    <w:p w:rsidR="00521CA0" w:rsidRDefault="00521CA0" w:rsidP="00885161">
      <w:r>
        <w:rPr>
          <w:noProof/>
          <w:lang w:eastAsia="de-DE"/>
        </w:rPr>
        <w:drawing>
          <wp:inline distT="0" distB="0" distL="0" distR="0">
            <wp:extent cx="4454793" cy="3343879"/>
            <wp:effectExtent l="3175" t="0" r="6350" b="6350"/>
            <wp:docPr id="34" name="Grafik 34" descr="C:\Andi\Camera\20190720_13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Andi\Camera\20190720_13270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6376" cy="33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2A5" w:rsidRDefault="00F972A5" w:rsidP="00885161"/>
    <w:p w:rsidR="00885161" w:rsidRDefault="00885161" w:rsidP="00885161">
      <w:r>
        <w:t>Natürlich ist die Anspannung, in so einer großen Halle zu schießen zu dürfen sehr groß.</w:t>
      </w:r>
    </w:p>
    <w:p w:rsidR="00521CA0" w:rsidRDefault="00521CA0" w:rsidP="00885161">
      <w:r>
        <w:rPr>
          <w:noProof/>
          <w:lang w:eastAsia="de-DE"/>
        </w:rPr>
        <w:drawing>
          <wp:inline distT="0" distB="0" distL="0" distR="0">
            <wp:extent cx="4574719" cy="3432048"/>
            <wp:effectExtent l="0" t="0" r="0" b="0"/>
            <wp:docPr id="36" name="Grafik 36" descr="C:\Andi\Camera\20190720_15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Andi\Camera\20190720_1544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19" cy="343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61" w:rsidRDefault="00521CA0" w:rsidP="00885161">
      <w:r>
        <w:rPr>
          <w:noProof/>
          <w:lang w:eastAsia="de-DE"/>
        </w:rPr>
        <w:lastRenderedPageBreak/>
        <w:drawing>
          <wp:inline distT="0" distB="0" distL="0" distR="0" wp14:anchorId="01DBD48E" wp14:editId="69760E7F">
            <wp:extent cx="5125353" cy="3847218"/>
            <wp:effectExtent l="0" t="8572" r="0" b="0"/>
            <wp:docPr id="38" name="Grafik 38" descr="C:\Andi\Camera\20190720_15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Andi\Camera\20190720_1544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7174" cy="38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161" w:rsidRDefault="001348D4" w:rsidP="00885161">
      <w:r>
        <w:t xml:space="preserve">Franzi </w:t>
      </w:r>
      <w:r w:rsidR="00885161">
        <w:t>kämpfte sich nach einer gewissen Anfangs Nervos</w:t>
      </w:r>
      <w:r>
        <w:t>ität in den Wettkampf hinein</w:t>
      </w:r>
      <w:r w:rsidR="00885161">
        <w:t xml:space="preserve"> </w:t>
      </w:r>
      <w:proofErr w:type="spellStart"/>
      <w:r w:rsidR="00885161">
        <w:t>schoß</w:t>
      </w:r>
      <w:proofErr w:type="spellEnd"/>
      <w:r w:rsidR="00885161">
        <w:t xml:space="preserve"> als erste Serie eine 73 und steigerte sich danach auf eine tolle 83 Serie. Mit dem Gesamtergebnis von 156 Ringen erreichte sie einen hervorragenden 39. Platz.</w:t>
      </w:r>
    </w:p>
    <w:p w:rsidR="00F972A5" w:rsidRDefault="00F972A5">
      <w:r>
        <w:br w:type="page"/>
      </w:r>
    </w:p>
    <w:p w:rsidR="00885161" w:rsidRDefault="00885161" w:rsidP="00885161">
      <w:r>
        <w:lastRenderedPageBreak/>
        <w:t>Fast parallel zu Franzi startete Jannik in der Lichtgewehrklasse der Jüngsten. Diese Kids sind</w:t>
      </w:r>
      <w:r w:rsidR="001348D4">
        <w:t xml:space="preserve"> </w:t>
      </w:r>
      <w:r>
        <w:t>gerade einmal 6 – 7 Jahre alt, meisterten jedoch das Schießen super.</w:t>
      </w:r>
    </w:p>
    <w:p w:rsidR="001348D4" w:rsidRDefault="001348D4" w:rsidP="00885161">
      <w:r>
        <w:rPr>
          <w:noProof/>
          <w:lang w:eastAsia="de-DE"/>
        </w:rPr>
        <w:drawing>
          <wp:inline distT="0" distB="0" distL="0" distR="0">
            <wp:extent cx="3686697" cy="2767327"/>
            <wp:effectExtent l="2540" t="0" r="0" b="0"/>
            <wp:docPr id="39" name="Grafik 39" descr="C:\Andi\Camera\20190720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Andi\Camera\20190720_1512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007" cy="27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D4" w:rsidRDefault="001348D4" w:rsidP="00885161">
      <w:r>
        <w:tab/>
      </w:r>
      <w:r>
        <w:tab/>
      </w:r>
      <w:r>
        <w:tab/>
      </w:r>
      <w:r>
        <w:tab/>
      </w:r>
      <w:r>
        <w:tab/>
      </w:r>
    </w:p>
    <w:p w:rsidR="00FD42D6" w:rsidRDefault="00FD42D6">
      <w:r>
        <w:t xml:space="preserve">Auch für Jannik war das das erste </w:t>
      </w:r>
      <w:proofErr w:type="spellStart"/>
      <w:proofErr w:type="gramStart"/>
      <w:r>
        <w:t>mal</w:t>
      </w:r>
      <w:proofErr w:type="spellEnd"/>
      <w:proofErr w:type="gramEnd"/>
      <w:r>
        <w:t>, dass er</w:t>
      </w:r>
      <w:r w:rsidR="00F972A5">
        <w:t xml:space="preserve"> mit einem Lichtgewehr </w:t>
      </w:r>
      <w:proofErr w:type="spellStart"/>
      <w:r w:rsidR="00F972A5">
        <w:t>schoß</w:t>
      </w:r>
      <w:proofErr w:type="spellEnd"/>
      <w:r w:rsidR="00F972A5">
        <w:t>.</w:t>
      </w:r>
      <w:r>
        <w:t xml:space="preserve"> </w:t>
      </w:r>
      <w:r w:rsidR="00F972A5">
        <w:t>S</w:t>
      </w:r>
      <w:r>
        <w:t>chon bei den Probe</w:t>
      </w:r>
      <w:r w:rsidR="00F972A5">
        <w:t>schüssen schaute das Ganze</w:t>
      </w:r>
      <w:r>
        <w:t xml:space="preserve"> sehr professionell aus.</w:t>
      </w:r>
    </w:p>
    <w:p w:rsidR="001348D4" w:rsidRDefault="001348D4">
      <w:r>
        <w:rPr>
          <w:noProof/>
          <w:lang w:eastAsia="de-DE"/>
        </w:rPr>
        <w:drawing>
          <wp:inline distT="0" distB="0" distL="0" distR="0" wp14:anchorId="5F34DF3B" wp14:editId="0A64D34C">
            <wp:extent cx="3400185" cy="2552264"/>
            <wp:effectExtent l="4762" t="0" r="0" b="0"/>
            <wp:docPr id="41" name="Grafik 41" descr="C:\Andi\Camera\20190720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Andi\Camera\20190720_1517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393" cy="25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D6" w:rsidRDefault="00FD42D6">
      <w:r>
        <w:lastRenderedPageBreak/>
        <w:t xml:space="preserve">Und auch im Wettkampf, bei dem der Betreuer gemäß den Wettkampfregeln nicht eingreifen darf, </w:t>
      </w:r>
      <w:proofErr w:type="spellStart"/>
      <w:r>
        <w:t>schoß</w:t>
      </w:r>
      <w:proofErr w:type="spellEnd"/>
      <w:r>
        <w:t xml:space="preserve"> Jannik mit dem Lichtgewehr super konzentriert.</w:t>
      </w:r>
    </w:p>
    <w:p w:rsidR="001348D4" w:rsidRDefault="001348D4">
      <w:pPr>
        <w:rPr>
          <w:color w:val="FF0000"/>
        </w:rPr>
      </w:pPr>
      <w:r>
        <w:rPr>
          <w:noProof/>
          <w:lang w:eastAsia="de-DE"/>
        </w:rPr>
        <w:drawing>
          <wp:inline distT="0" distB="0" distL="0" distR="0" wp14:anchorId="1FC114F7" wp14:editId="4D4E17D4">
            <wp:extent cx="5754624" cy="4315968"/>
            <wp:effectExtent l="0" t="0" r="0" b="8890"/>
            <wp:docPr id="43" name="Grafik 43" descr="C:\Andi\Camera\20190720_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Andi\Camera\20190720_1529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D4" w:rsidRDefault="001348D4">
      <w:r>
        <w:t xml:space="preserve">Er brauchte von allen Schützen am Längsten und stand zum </w:t>
      </w:r>
      <w:proofErr w:type="spellStart"/>
      <w:r>
        <w:t>Abschluß</w:t>
      </w:r>
      <w:proofErr w:type="spellEnd"/>
      <w:r>
        <w:t xml:space="preserve"> des Wettkampfs ganz alleine am Stand, was ihn aber nichts ausmachte!</w:t>
      </w:r>
    </w:p>
    <w:p w:rsidR="001348D4" w:rsidRDefault="001348D4">
      <w:r>
        <w:rPr>
          <w:noProof/>
          <w:lang w:eastAsia="de-DE"/>
        </w:rPr>
        <w:drawing>
          <wp:inline distT="0" distB="0" distL="0" distR="0">
            <wp:extent cx="3694176" cy="2771446"/>
            <wp:effectExtent l="0" t="0" r="1905" b="0"/>
            <wp:docPr id="45" name="Grafik 45" descr="C:\Andi\Camera\20190720_15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Andi\Camera\20190720_1533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6" cy="27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D6" w:rsidRDefault="00FD42D6">
      <w:r>
        <w:t xml:space="preserve">und belohnte sich </w:t>
      </w:r>
      <w:r w:rsidR="00F972A5">
        <w:t xml:space="preserve">mit dem letzten </w:t>
      </w:r>
      <w:proofErr w:type="spellStart"/>
      <w:r w:rsidR="00F972A5">
        <w:t>Wertungsschuß</w:t>
      </w:r>
      <w:proofErr w:type="spellEnd"/>
      <w:r>
        <w:t xml:space="preserve"> mit einem 10er</w:t>
      </w:r>
    </w:p>
    <w:p w:rsidR="009E33C0" w:rsidRDefault="009E33C0"/>
    <w:p w:rsidR="009E33C0" w:rsidRDefault="009E33C0" w:rsidP="009E33C0">
      <w:r>
        <w:lastRenderedPageBreak/>
        <w:t>Im Gesamtergebnis von 75,7 Ringen erreichte er einen super 2. Platz und wurde dafür auch mit der „</w:t>
      </w:r>
      <w:proofErr w:type="spellStart"/>
      <w:r>
        <w:t>Guschu</w:t>
      </w:r>
      <w:proofErr w:type="spellEnd"/>
      <w:r>
        <w:t xml:space="preserve"> </w:t>
      </w:r>
      <w:proofErr w:type="spellStart"/>
      <w:r>
        <w:t>Silbermedaillie</w:t>
      </w:r>
      <w:proofErr w:type="spellEnd"/>
      <w:r>
        <w:t>“ geehrt.</w:t>
      </w:r>
    </w:p>
    <w:p w:rsidR="001348D4" w:rsidRDefault="001348D4" w:rsidP="009E33C0">
      <w:r>
        <w:rPr>
          <w:noProof/>
          <w:lang w:eastAsia="de-DE"/>
        </w:rPr>
        <w:drawing>
          <wp:inline distT="0" distB="0" distL="0" distR="0">
            <wp:extent cx="4241569" cy="3182112"/>
            <wp:effectExtent l="0" t="0" r="6985" b="0"/>
            <wp:docPr id="46" name="Grafik 46" descr="C:\Andi\Camera\20190720_18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Andi\Camera\20190720_1804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569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D4" w:rsidRDefault="001348D4" w:rsidP="001348D4">
      <w:pPr>
        <w:ind w:left="2124" w:firstLine="708"/>
      </w:pPr>
      <w:r>
        <w:rPr>
          <w:noProof/>
          <w:lang w:eastAsia="de-DE"/>
        </w:rPr>
        <w:drawing>
          <wp:inline distT="0" distB="0" distL="0" distR="0" wp14:anchorId="0332BFE2" wp14:editId="4CF7E464">
            <wp:extent cx="3584448" cy="2689126"/>
            <wp:effectExtent l="0" t="0" r="0" b="0"/>
            <wp:docPr id="47" name="Grafik 47" descr="C:\Andi\Camera\20190720_18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Andi\Camera\20190720_1807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68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C0" w:rsidRDefault="009E33C0" w:rsidP="009E33C0"/>
    <w:p w:rsidR="009E33C0" w:rsidRDefault="00C13206" w:rsidP="009E33C0">
      <w:r>
        <w:t xml:space="preserve">Das Wochenende war ein tolles Event und ich als Jugendleiter hoffe, dass beim nächsten </w:t>
      </w:r>
      <w:proofErr w:type="spellStart"/>
      <w:proofErr w:type="gramStart"/>
      <w:r>
        <w:t>mal</w:t>
      </w:r>
      <w:proofErr w:type="spellEnd"/>
      <w:proofErr w:type="gramEnd"/>
      <w:r>
        <w:t xml:space="preserve"> noch mehr von den </w:t>
      </w:r>
      <w:proofErr w:type="spellStart"/>
      <w:r>
        <w:t>Kühlenthaler</w:t>
      </w:r>
      <w:proofErr w:type="spellEnd"/>
      <w:r>
        <w:t xml:space="preserve"> </w:t>
      </w:r>
      <w:r w:rsidR="00F972A5">
        <w:t>Jung</w:t>
      </w:r>
      <w:r>
        <w:t>schützen teilnehmen.</w:t>
      </w:r>
    </w:p>
    <w:p w:rsidR="001348D4" w:rsidRDefault="001348D4" w:rsidP="009E33C0">
      <w:r>
        <w:rPr>
          <w:noProof/>
          <w:lang w:eastAsia="de-DE"/>
        </w:rPr>
        <w:lastRenderedPageBreak/>
        <w:drawing>
          <wp:inline distT="0" distB="0" distL="0" distR="0">
            <wp:extent cx="3614928" cy="2711993"/>
            <wp:effectExtent l="0" t="0" r="5080" b="0"/>
            <wp:docPr id="48" name="Grafik 48" descr="C:\Andi\Camera\20190720_19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Andi\Camera\20190720_1918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28" cy="27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Pr="00F972A5" w:rsidRDefault="00C13206" w:rsidP="009E33C0">
      <w:r w:rsidRPr="00F972A5">
        <w:t xml:space="preserve">Gruppenbild der </w:t>
      </w:r>
      <w:proofErr w:type="spellStart"/>
      <w:r w:rsidRPr="00F972A5">
        <w:t>Kühlenthaler</w:t>
      </w:r>
      <w:proofErr w:type="spellEnd"/>
    </w:p>
    <w:p w:rsidR="00C13206" w:rsidRDefault="00C13206" w:rsidP="009E33C0">
      <w:r>
        <w:t xml:space="preserve">(Es fehlen auf dem Bild: Anna, </w:t>
      </w:r>
      <w:proofErr w:type="spellStart"/>
      <w:r>
        <w:t>Finja</w:t>
      </w:r>
      <w:proofErr w:type="spellEnd"/>
      <w:r>
        <w:t>)</w:t>
      </w:r>
    </w:p>
    <w:p w:rsidR="00C13206" w:rsidRDefault="002769A8" w:rsidP="009E33C0">
      <w:r>
        <w:rPr>
          <w:noProof/>
          <w:lang w:eastAsia="de-DE"/>
        </w:rPr>
        <w:drawing>
          <wp:inline distT="0" distB="0" distL="0" distR="0" wp14:anchorId="6D2B3B80" wp14:editId="2E968221">
            <wp:extent cx="5391235" cy="4047744"/>
            <wp:effectExtent l="0" t="0" r="0" b="0"/>
            <wp:docPr id="12" name="Grafik 12" descr="C:\Users\rg37711\AppData\Local\Temp\vmware-rg37711\VMwareDnD\a7dcfae1\P106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g37711\AppData\Local\Temp\vmware-rg37711\VMwareDnD\a7dcfae1\P10603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94" cy="404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Pr="00F972A5" w:rsidRDefault="00C13206" w:rsidP="009E33C0">
      <w:r w:rsidRPr="00F972A5">
        <w:t xml:space="preserve">Gruppenbild der </w:t>
      </w:r>
      <w:proofErr w:type="spellStart"/>
      <w:r w:rsidRPr="00F972A5">
        <w:t>Wertinger</w:t>
      </w:r>
      <w:proofErr w:type="spellEnd"/>
      <w:r w:rsidR="00F972A5">
        <w:t xml:space="preserve"> Schützen</w:t>
      </w:r>
    </w:p>
    <w:p w:rsidR="009E33C0" w:rsidRDefault="00C13206">
      <w:r>
        <w:t>Bis bald</w:t>
      </w:r>
    </w:p>
    <w:p w:rsidR="00C13206" w:rsidRDefault="00C13206">
      <w:r>
        <w:t>Eurer Jugendleiter</w:t>
      </w:r>
    </w:p>
    <w:p w:rsidR="00C13206" w:rsidRDefault="00C13206">
      <w:r>
        <w:t>Andi</w:t>
      </w:r>
    </w:p>
    <w:sectPr w:rsidR="00C132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A05C3"/>
    <w:multiLevelType w:val="hybridMultilevel"/>
    <w:tmpl w:val="5DE81A7E"/>
    <w:lvl w:ilvl="0" w:tplc="2A5C89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507"/>
    <w:rsid w:val="001348D4"/>
    <w:rsid w:val="00201369"/>
    <w:rsid w:val="00222997"/>
    <w:rsid w:val="002373D7"/>
    <w:rsid w:val="002769A8"/>
    <w:rsid w:val="002E7C9E"/>
    <w:rsid w:val="003456FD"/>
    <w:rsid w:val="005104DD"/>
    <w:rsid w:val="00521CA0"/>
    <w:rsid w:val="006844A9"/>
    <w:rsid w:val="00885161"/>
    <w:rsid w:val="00972204"/>
    <w:rsid w:val="009A6507"/>
    <w:rsid w:val="009E33C0"/>
    <w:rsid w:val="00C13206"/>
    <w:rsid w:val="00C63047"/>
    <w:rsid w:val="00E3208C"/>
    <w:rsid w:val="00F972A5"/>
    <w:rsid w:val="00FD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299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299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CF209-7FB5-4B07-8262-664F8B04C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32E0BEFD.dotm</Template>
  <TotalTime>0</TotalTime>
  <Pages>21</Pages>
  <Words>622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Kernkraftwerk Gundremmingen</Company>
  <LinksUpToDate>false</LinksUpToDate>
  <CharactersWithSpaces>4535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Meir, Andreas</dc:creator>
  <cp:lastModifiedBy>Meir, Andreas</cp:lastModifiedBy>
  <cp:revision>3</cp:revision>
  <dcterms:created xsi:type="dcterms:W3CDTF">2019-08-02T08:09:00Z</dcterms:created>
  <dcterms:modified xsi:type="dcterms:W3CDTF">2019-08-02T09:30:00Z</dcterms:modified>
</cp:coreProperties>
</file>